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FC" w:rsidRDefault="00F721FC" w:rsidP="003B3FA8">
      <w:pPr>
        <w:pStyle w:val="ListParagraph"/>
        <w:shd w:val="clear" w:color="auto" w:fill="EDEDED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Памятка педагогам</w:t>
      </w:r>
    </w:p>
    <w:p w:rsidR="00F721FC" w:rsidRDefault="00F721FC" w:rsidP="003B3FA8">
      <w:pPr>
        <w:pStyle w:val="ListParagraph"/>
        <w:shd w:val="clear" w:color="auto" w:fill="EDEDED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 «Как поддержать психическое здоровье </w:t>
      </w:r>
    </w:p>
    <w:p w:rsidR="00F721FC" w:rsidRDefault="00F721FC" w:rsidP="00BC1FD6">
      <w:pPr>
        <w:pStyle w:val="ListParagraph"/>
        <w:shd w:val="clear" w:color="auto" w:fill="EDEDED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и благополучие</w:t>
      </w:r>
      <w:r w:rsidRPr="00BC1FD6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 детей </w:t>
      </w:r>
      <w:bookmarkStart w:id="0" w:name="_GoBack"/>
      <w:bookmarkEnd w:id="0"/>
      <w:r w:rsidRPr="00BC1FD6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во время вспышки</w:t>
      </w:r>
    </w:p>
    <w:p w:rsidR="00F721FC" w:rsidRPr="00BC1FD6" w:rsidRDefault="00F721FC" w:rsidP="00BC1FD6">
      <w:pPr>
        <w:pStyle w:val="ListParagraph"/>
        <w:shd w:val="clear" w:color="auto" w:fill="EDEDED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BC1FD6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 коронавирусной инфекции</w:t>
      </w:r>
      <w:r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>»</w:t>
      </w:r>
    </w:p>
    <w:p w:rsidR="00F721FC" w:rsidRPr="00F02F0E" w:rsidRDefault="00F721FC" w:rsidP="00BC1FD6">
      <w:pPr>
        <w:numPr>
          <w:ilvl w:val="0"/>
          <w:numId w:val="1"/>
        </w:numPr>
        <w:shd w:val="clear" w:color="auto" w:fill="EDEDED"/>
        <w:spacing w:before="150" w:after="150" w:line="360" w:lineRule="auto"/>
        <w:ind w:left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02F0E">
        <w:rPr>
          <w:rFonts w:ascii="Times New Roman" w:hAnsi="Times New Roman"/>
          <w:color w:val="111111"/>
          <w:sz w:val="28"/>
          <w:szCs w:val="28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F721FC" w:rsidRPr="00F02F0E" w:rsidRDefault="00F721FC" w:rsidP="00BC1FD6">
      <w:pPr>
        <w:numPr>
          <w:ilvl w:val="0"/>
          <w:numId w:val="1"/>
        </w:numPr>
        <w:shd w:val="clear" w:color="auto" w:fill="EDEDED"/>
        <w:spacing w:before="150" w:after="150" w:line="360" w:lineRule="auto"/>
        <w:ind w:left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02F0E">
        <w:rPr>
          <w:rFonts w:ascii="Times New Roman" w:hAnsi="Times New Roman"/>
          <w:color w:val="111111"/>
          <w:sz w:val="28"/>
          <w:szCs w:val="28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F721FC" w:rsidRPr="00F02F0E" w:rsidRDefault="00F721FC" w:rsidP="00BC1FD6">
      <w:pPr>
        <w:numPr>
          <w:ilvl w:val="0"/>
          <w:numId w:val="1"/>
        </w:numPr>
        <w:shd w:val="clear" w:color="auto" w:fill="EDEDED"/>
        <w:spacing w:before="150" w:after="150" w:line="360" w:lineRule="auto"/>
        <w:ind w:left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02F0E">
        <w:rPr>
          <w:rFonts w:ascii="Times New Roman" w:hAnsi="Times New Roman"/>
          <w:color w:val="111111"/>
          <w:sz w:val="28"/>
          <w:szCs w:val="28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F721FC" w:rsidRPr="00F02F0E" w:rsidRDefault="00F721FC" w:rsidP="00BC1FD6">
      <w:pPr>
        <w:numPr>
          <w:ilvl w:val="0"/>
          <w:numId w:val="1"/>
        </w:numPr>
        <w:shd w:val="clear" w:color="auto" w:fill="EDEDED"/>
        <w:spacing w:before="150" w:after="150" w:line="360" w:lineRule="auto"/>
        <w:ind w:left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02F0E">
        <w:rPr>
          <w:rFonts w:ascii="Times New Roman" w:hAnsi="Times New Roman"/>
          <w:color w:val="111111"/>
          <w:sz w:val="28"/>
          <w:szCs w:val="28"/>
          <w:lang w:eastAsia="ru-RU"/>
        </w:rPr>
        <w:t>Используйте дистанционные формы обучения, поощряющие развитие интеллектуальной, творческой деятельности (напр. олимпиады, квесты,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F721FC" w:rsidRPr="00F02F0E" w:rsidRDefault="00F721FC" w:rsidP="00BC1FD6">
      <w:pPr>
        <w:pStyle w:val="NormalWeb"/>
        <w:numPr>
          <w:ilvl w:val="0"/>
          <w:numId w:val="1"/>
        </w:numPr>
        <w:tabs>
          <w:tab w:val="clear" w:pos="720"/>
        </w:tabs>
        <w:spacing w:line="360" w:lineRule="auto"/>
        <w:ind w:left="0" w:hanging="426"/>
        <w:jc w:val="both"/>
        <w:rPr>
          <w:b/>
          <w:color w:val="000000"/>
          <w:sz w:val="28"/>
          <w:szCs w:val="28"/>
        </w:rPr>
      </w:pPr>
      <w:r w:rsidRPr="00F02F0E">
        <w:rPr>
          <w:color w:val="000000"/>
          <w:sz w:val="28"/>
          <w:szCs w:val="28"/>
        </w:rPr>
        <w:t xml:space="preserve">В качестве  методов повышения мотивации участников дистанционного образования используйте модель, состоящую из четырех компонентов </w:t>
      </w:r>
      <w:r w:rsidRPr="00F02F0E">
        <w:rPr>
          <w:b/>
          <w:color w:val="000000"/>
          <w:sz w:val="28"/>
          <w:szCs w:val="28"/>
        </w:rPr>
        <w:t>– внимание, значимость, уверенность и удовлетворенность.</w:t>
      </w:r>
      <w:r w:rsidRPr="00F02F0E">
        <w:rPr>
          <w:color w:val="000000"/>
          <w:sz w:val="28"/>
          <w:szCs w:val="28"/>
        </w:rPr>
        <w:t xml:space="preserve"> Для поддержания мотивации обучающегося, важно заинтересовать его, привлечь внимание, убедить в важности и ценности обучения, поддержать уверенность в себе и повлиять на формирование чувства удовлетворения от достигнутых результатов</w:t>
      </w:r>
      <w:r w:rsidRPr="00F02F0E">
        <w:rPr>
          <w:b/>
          <w:color w:val="000000"/>
          <w:sz w:val="28"/>
          <w:szCs w:val="28"/>
        </w:rPr>
        <w:t>. Внимание</w:t>
      </w:r>
      <w:r w:rsidRPr="00F02F0E">
        <w:rPr>
          <w:color w:val="000000"/>
          <w:sz w:val="28"/>
          <w:szCs w:val="28"/>
        </w:rPr>
        <w:t xml:space="preserve"> обучающихся поддерживается с помощью вариативности заданий и разнообразных типов представления материала, смены видов деятельности. Важно заинтересовать слушателей спорными, неожиданными, оригинальными идеями. Этому может способствовать проведение проблемно ориентированных дистанционных семинаров, дискуссий, форумов, стимулирующих участие слушателей в обсуждении, обращение к их личному опыту. Неожиданные элементы в учебных курсах и разные формы работы вызывают всплески мозговой активности, пробуждают любопытство, что поддерживает внимание и улучшает запоминание материала. Содержание курса должно представлять </w:t>
      </w:r>
      <w:r w:rsidRPr="00F02F0E">
        <w:rPr>
          <w:b/>
          <w:color w:val="000000"/>
          <w:sz w:val="28"/>
          <w:szCs w:val="28"/>
        </w:rPr>
        <w:t>практическую ценность</w:t>
      </w:r>
      <w:r w:rsidRPr="00F02F0E">
        <w:rPr>
          <w:color w:val="000000"/>
          <w:sz w:val="28"/>
          <w:szCs w:val="28"/>
        </w:rPr>
        <w:t xml:space="preserve"> для учащегося, соотноситься с его личными целями. Поэтому желательно использовать понятные обучающимся термины и примеры, предоставлять информацию о том, как данная учебная программа поможет им стать более компетентными, эффективными. Важно </w:t>
      </w:r>
      <w:r w:rsidRPr="00F02F0E">
        <w:rPr>
          <w:b/>
          <w:color w:val="000000"/>
          <w:sz w:val="28"/>
          <w:szCs w:val="28"/>
        </w:rPr>
        <w:t>укреплять уверенность</w:t>
      </w:r>
      <w:r w:rsidRPr="00F02F0E">
        <w:rPr>
          <w:color w:val="000000"/>
          <w:sz w:val="28"/>
          <w:szCs w:val="28"/>
        </w:rPr>
        <w:t xml:space="preserve"> пользователя учебного курса в том, что он успешно овладевает материалом и справляется с поставленными задачами. С этой целью желательно предоставлять обучающемуся возможность добиваться промежуточных результатов, создавать ситуации успеха. Обращаться к эмоциям обучающихся относительно приобретаемых в процессе обучения знаний или опыта, если они положительные – уверенность возрастает. Следует всячески поощрять качественное выполнение заданий в рамках курса, отмечать достижения. Соответствие результатов обучения ожиданиям учащегося формирует ощущение </w:t>
      </w:r>
      <w:r w:rsidRPr="00F02F0E">
        <w:rPr>
          <w:b/>
          <w:color w:val="000000"/>
          <w:sz w:val="28"/>
          <w:szCs w:val="28"/>
        </w:rPr>
        <w:t>удовлетворенности.</w:t>
      </w:r>
    </w:p>
    <w:p w:rsidR="00F721FC" w:rsidRPr="00F02F0E" w:rsidRDefault="00F721FC" w:rsidP="00BC1FD6">
      <w:pPr>
        <w:numPr>
          <w:ilvl w:val="0"/>
          <w:numId w:val="1"/>
        </w:numPr>
        <w:shd w:val="clear" w:color="auto" w:fill="EDEDED"/>
        <w:spacing w:before="150" w:after="150" w:line="360" w:lineRule="auto"/>
        <w:ind w:left="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02F0E">
        <w:rPr>
          <w:rFonts w:ascii="Times New Roman" w:hAnsi="Times New Roman"/>
          <w:color w:val="111111"/>
          <w:sz w:val="28"/>
          <w:szCs w:val="28"/>
          <w:lang w:eastAsia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чтобы поддерживать активность и уменьшать напряжение.</w:t>
      </w:r>
    </w:p>
    <w:p w:rsidR="00F721FC" w:rsidRPr="00F02F0E" w:rsidRDefault="00F721FC" w:rsidP="00BC1F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F721FC" w:rsidRPr="00F02F0E" w:rsidSect="007D6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4696F"/>
    <w:multiLevelType w:val="multilevel"/>
    <w:tmpl w:val="0B16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462"/>
    <w:rsid w:val="00014462"/>
    <w:rsid w:val="003B3FA8"/>
    <w:rsid w:val="0040214F"/>
    <w:rsid w:val="007A63EB"/>
    <w:rsid w:val="007D6A9C"/>
    <w:rsid w:val="00BC1FD6"/>
    <w:rsid w:val="00C43470"/>
    <w:rsid w:val="00C85F8B"/>
    <w:rsid w:val="00DF52E0"/>
    <w:rsid w:val="00EF782C"/>
    <w:rsid w:val="00F02F0E"/>
    <w:rsid w:val="00F7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A9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B3FA8"/>
    <w:pPr>
      <w:ind w:left="720"/>
      <w:contextualSpacing/>
    </w:pPr>
  </w:style>
  <w:style w:type="paragraph" w:styleId="NormalWeb">
    <w:name w:val="Normal (Web)"/>
    <w:basedOn w:val="Normal"/>
    <w:uiPriority w:val="99"/>
    <w:rsid w:val="003B3F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0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524</Words>
  <Characters>2992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</dc:creator>
  <cp:keywords/>
  <dc:description/>
  <cp:lastModifiedBy>Артем</cp:lastModifiedBy>
  <cp:revision>5</cp:revision>
  <dcterms:created xsi:type="dcterms:W3CDTF">2020-04-02T09:20:00Z</dcterms:created>
  <dcterms:modified xsi:type="dcterms:W3CDTF">2020-04-20T05:17:00Z</dcterms:modified>
</cp:coreProperties>
</file>